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5C850" w14:textId="3EA04016" w:rsidR="00705FCD" w:rsidRDefault="003666BC">
      <w:r>
        <w:rPr>
          <w:rFonts w:ascii="Georgia" w:eastAsia="Times New Roman" w:hAnsi="Georgia" w:cs="Georgia"/>
          <w:b/>
          <w:bCs/>
          <w:noProof/>
          <w:color w:val="D14140"/>
          <w:sz w:val="48"/>
          <w:szCs w:val="51"/>
        </w:rPr>
        <w:drawing>
          <wp:anchor distT="0" distB="0" distL="114300" distR="114300" simplePos="0" relativeHeight="251660288" behindDoc="1" locked="0" layoutInCell="1" allowOverlap="1" wp14:anchorId="6B61A33A" wp14:editId="699947EE">
            <wp:simplePos x="0" y="0"/>
            <wp:positionH relativeFrom="margin">
              <wp:posOffset>87630</wp:posOffset>
            </wp:positionH>
            <wp:positionV relativeFrom="margin">
              <wp:posOffset>216535</wp:posOffset>
            </wp:positionV>
            <wp:extent cx="1371600" cy="1024890"/>
            <wp:effectExtent l="0" t="0" r="0" b="3810"/>
            <wp:wrapNone/>
            <wp:docPr id="4" name="Picture 4" descr="A blue ovals with white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ovals with white numbers o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425"/>
        <w:gridCol w:w="539"/>
        <w:gridCol w:w="8402"/>
      </w:tblGrid>
      <w:tr w:rsidR="008F1C07" w:rsidRPr="0085363C" w14:paraId="33DC87C3" w14:textId="77777777" w:rsidTr="00BF2F8C">
        <w:trPr>
          <w:trHeight w:val="944"/>
        </w:trPr>
        <w:tc>
          <w:tcPr>
            <w:tcW w:w="1067" w:type="pct"/>
            <w:vMerge w:val="restart"/>
          </w:tcPr>
          <w:p w14:paraId="79D71336" w14:textId="04E41FAF" w:rsidR="008F1C07" w:rsidRPr="0085363C" w:rsidRDefault="008F1C07" w:rsidP="007A26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3933" w:type="pct"/>
            <w:gridSpan w:val="2"/>
            <w:vAlign w:val="center"/>
          </w:tcPr>
          <w:p w14:paraId="4B09039D" w14:textId="06F80451" w:rsidR="008F1C07" w:rsidRPr="00E33BB6" w:rsidRDefault="007A51F4" w:rsidP="007A51F4">
            <w:pPr>
              <w:pStyle w:val="Title"/>
              <w:jc w:val="center"/>
            </w:pPr>
            <w:r>
              <w:t>Simple</w:t>
            </w:r>
            <w:r w:rsidR="008F1C07">
              <w:t xml:space="preserve"> Rate Box Service</w:t>
            </w:r>
          </w:p>
        </w:tc>
      </w:tr>
      <w:tr w:rsidR="008F1C07" w:rsidRPr="0085363C" w14:paraId="1FF4FDF7" w14:textId="77777777" w:rsidTr="00BF2F8C">
        <w:trPr>
          <w:trHeight w:val="611"/>
        </w:trPr>
        <w:tc>
          <w:tcPr>
            <w:tcW w:w="1067" w:type="pct"/>
            <w:vMerge/>
          </w:tcPr>
          <w:p w14:paraId="2E5102A2" w14:textId="77777777" w:rsidR="008F1C07" w:rsidRPr="0085363C" w:rsidRDefault="008F1C07" w:rsidP="0085363C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933" w:type="pct"/>
            <w:gridSpan w:val="2"/>
          </w:tcPr>
          <w:p w14:paraId="74DEBC91" w14:textId="692CED05" w:rsidR="008F1C07" w:rsidRPr="0085363C" w:rsidRDefault="008F1C07" w:rsidP="000714E2">
            <w:pPr>
              <w:pStyle w:val="Heading1"/>
              <w:jc w:val="center"/>
              <w:rPr>
                <w:rFonts w:ascii="Georgia" w:eastAsia="Times New Roman" w:hAnsi="Georgia" w:cs="Georgia"/>
                <w:szCs w:val="22"/>
              </w:rPr>
            </w:pPr>
            <w:r>
              <w:t xml:space="preserve">Packing </w:t>
            </w:r>
            <w:r w:rsidR="00A05A81">
              <w:t>Guide</w:t>
            </w:r>
            <w:r>
              <w:t xml:space="preserve"> </w:t>
            </w:r>
          </w:p>
        </w:tc>
      </w:tr>
      <w:tr w:rsidR="000714E2" w:rsidRPr="00F079F2" w14:paraId="157EC4CC" w14:textId="77777777" w:rsidTr="00BF2F8C">
        <w:trPr>
          <w:trHeight w:val="360"/>
        </w:trPr>
        <w:tc>
          <w:tcPr>
            <w:tcW w:w="1067" w:type="pct"/>
            <w:vMerge w:val="restart"/>
          </w:tcPr>
          <w:p w14:paraId="14BFA6CE" w14:textId="15605291" w:rsidR="000714E2" w:rsidRPr="00394C94" w:rsidRDefault="00E65E3A" w:rsidP="00EB438C">
            <w:pPr>
              <w:pStyle w:val="Heading1"/>
              <w:jc w:val="center"/>
            </w:pPr>
            <w:r>
              <w:t>Questions?</w:t>
            </w:r>
          </w:p>
          <w:p w14:paraId="0D937EA1" w14:textId="77777777" w:rsidR="006E301B" w:rsidRDefault="006E301B" w:rsidP="00EB438C">
            <w:pPr>
              <w:jc w:val="center"/>
            </w:pPr>
          </w:p>
          <w:p w14:paraId="7F797BA1" w14:textId="49D8647A" w:rsidR="00DD1CBC" w:rsidRPr="00714BA3" w:rsidRDefault="00E65E3A" w:rsidP="00EB438C">
            <w:pPr>
              <w:pStyle w:val="Heading1"/>
              <w:jc w:val="center"/>
            </w:pPr>
            <w:r w:rsidRPr="00714BA3">
              <w:t>Chat:</w:t>
            </w:r>
          </w:p>
          <w:p w14:paraId="26917C27" w14:textId="28D95166" w:rsidR="00E65E3A" w:rsidRDefault="00E65E3A" w:rsidP="00EB438C">
            <w:pPr>
              <w:pStyle w:val="JobDates"/>
              <w:jc w:val="center"/>
            </w:pPr>
            <w:r w:rsidRPr="00714BA3">
              <w:t>123compliant.com</w:t>
            </w:r>
          </w:p>
          <w:p w14:paraId="341488DA" w14:textId="77777777" w:rsidR="004B334B" w:rsidRPr="00714BA3" w:rsidRDefault="004B334B" w:rsidP="00EB438C">
            <w:pPr>
              <w:jc w:val="center"/>
            </w:pPr>
          </w:p>
          <w:p w14:paraId="6108EFAA" w14:textId="77777777" w:rsidR="00E65E3A" w:rsidRDefault="00E65E3A" w:rsidP="00EB438C">
            <w:pPr>
              <w:pStyle w:val="Heading1"/>
              <w:jc w:val="center"/>
            </w:pPr>
            <w:r>
              <w:t>Email:</w:t>
            </w:r>
          </w:p>
          <w:p w14:paraId="3C58C1E9" w14:textId="5F1DC056" w:rsidR="000714E2" w:rsidRPr="00AB02D5" w:rsidRDefault="0099270C" w:rsidP="00EB438C">
            <w:pPr>
              <w:pStyle w:val="JobDates"/>
              <w:jc w:val="center"/>
            </w:pPr>
            <w:r>
              <w:t>info</w:t>
            </w:r>
            <w:r w:rsidR="00AB02D5" w:rsidRPr="00AB02D5">
              <w:t>@123compliant.com</w:t>
            </w:r>
          </w:p>
          <w:p w14:paraId="03199718" w14:textId="77777777" w:rsidR="004B334B" w:rsidRDefault="004B334B" w:rsidP="00EB438C">
            <w:pPr>
              <w:jc w:val="center"/>
            </w:pPr>
          </w:p>
          <w:p w14:paraId="599F6DC4" w14:textId="0B2AC6CF" w:rsidR="00DD1CBC" w:rsidRDefault="000714E2" w:rsidP="00EB438C">
            <w:pPr>
              <w:pStyle w:val="Heading1"/>
              <w:jc w:val="center"/>
            </w:pPr>
            <w:r>
              <w:t>Tel</w:t>
            </w:r>
            <w:r w:rsidR="00DD1CBC">
              <w:t>ephone</w:t>
            </w:r>
            <w:r>
              <w:t>:</w:t>
            </w:r>
          </w:p>
          <w:p w14:paraId="0B791038" w14:textId="5F6E0298" w:rsidR="000714E2" w:rsidRDefault="000714E2" w:rsidP="00EB438C">
            <w:pPr>
              <w:pStyle w:val="JobDates"/>
              <w:jc w:val="center"/>
            </w:pPr>
            <w:r w:rsidRPr="000714E2">
              <w:t>(602) 612-4140</w:t>
            </w:r>
          </w:p>
          <w:p w14:paraId="1A666C98" w14:textId="77777777" w:rsidR="004B334B" w:rsidRPr="000714E2" w:rsidRDefault="004B334B" w:rsidP="00EB438C">
            <w:pPr>
              <w:jc w:val="center"/>
            </w:pPr>
          </w:p>
          <w:p w14:paraId="73499E83" w14:textId="77777777" w:rsidR="00DD1CBC" w:rsidRDefault="000714E2" w:rsidP="00EB438C">
            <w:pPr>
              <w:pStyle w:val="Heading1"/>
              <w:jc w:val="center"/>
            </w:pPr>
            <w:r w:rsidRPr="000638DE">
              <w:t>Fax:</w:t>
            </w:r>
          </w:p>
          <w:p w14:paraId="27173BF8" w14:textId="6A530B89" w:rsidR="000714E2" w:rsidRPr="00F079F2" w:rsidRDefault="00DD1CBC" w:rsidP="00EB438C">
            <w:pPr>
              <w:pStyle w:val="JobDates"/>
              <w:jc w:val="center"/>
            </w:pPr>
            <w:r>
              <w:t>(</w:t>
            </w:r>
            <w:r w:rsidR="000714E2" w:rsidRPr="000638DE">
              <w:t>480) 659-2353</w:t>
            </w:r>
          </w:p>
        </w:tc>
        <w:tc>
          <w:tcPr>
            <w:tcW w:w="3933" w:type="pct"/>
            <w:gridSpan w:val="2"/>
          </w:tcPr>
          <w:p w14:paraId="406CE81E" w14:textId="60C779A2" w:rsidR="000714E2" w:rsidRPr="002444DD" w:rsidRDefault="000714E2" w:rsidP="000714E2"/>
        </w:tc>
      </w:tr>
      <w:tr w:rsidR="008F1C07" w:rsidRPr="00F079F2" w14:paraId="57D0DCD9" w14:textId="5868EE01" w:rsidTr="00BF2F8C">
        <w:trPr>
          <w:trHeight w:val="5205"/>
        </w:trPr>
        <w:tc>
          <w:tcPr>
            <w:tcW w:w="1067" w:type="pct"/>
            <w:vMerge/>
          </w:tcPr>
          <w:p w14:paraId="081E2437" w14:textId="77777777" w:rsidR="008F1C07" w:rsidRPr="00F079F2" w:rsidRDefault="008F1C07" w:rsidP="000071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37" w:type="pct"/>
            <w:vMerge w:val="restart"/>
          </w:tcPr>
          <w:p w14:paraId="07600409" w14:textId="77777777" w:rsidR="008F1C07" w:rsidRPr="00F079F2" w:rsidRDefault="008F1C07" w:rsidP="000071D3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96" w:type="pct"/>
          </w:tcPr>
          <w:p w14:paraId="7370FDCB" w14:textId="70DCE799" w:rsidR="008F1C07" w:rsidRDefault="008F1C07" w:rsidP="000714E2">
            <w:pPr>
              <w:pStyle w:val="Heading1"/>
            </w:pPr>
            <w:r>
              <w:t>Preparation</w:t>
            </w:r>
          </w:p>
          <w:p w14:paraId="249E09CA" w14:textId="39665917" w:rsidR="001E2438" w:rsidRDefault="00497FD6" w:rsidP="00C8383A">
            <w:r>
              <w:t>G</w:t>
            </w:r>
            <w:r w:rsidR="00C8383A">
              <w:t>ather these items and information before you begin.</w:t>
            </w:r>
          </w:p>
          <w:p w14:paraId="4DB8B807" w14:textId="74C20D3A" w:rsidR="008F1C07" w:rsidRDefault="00295346" w:rsidP="0063377F">
            <w:pPr>
              <w:pStyle w:val="ListParagraph"/>
              <w:numPr>
                <w:ilvl w:val="0"/>
                <w:numId w:val="31"/>
              </w:numPr>
            </w:pPr>
            <w:r>
              <w:t>An</w:t>
            </w:r>
            <w:r w:rsidR="008F1C07">
              <w:t xml:space="preserve"> </w:t>
            </w:r>
            <w:r w:rsidR="008F1C07" w:rsidRPr="00EF1252">
              <w:t xml:space="preserve">official USPS </w:t>
            </w:r>
            <w:r w:rsidR="008F1C07">
              <w:t xml:space="preserve">Priority Mail Flat Rate Box (Small, </w:t>
            </w:r>
            <w:r w:rsidR="00617F67">
              <w:t>Medium,</w:t>
            </w:r>
            <w:r w:rsidR="008F1C07">
              <w:t xml:space="preserve"> or Large)</w:t>
            </w:r>
          </w:p>
          <w:p w14:paraId="78D089FD" w14:textId="5BC4F52F" w:rsidR="00F22C61" w:rsidRDefault="00F22C61" w:rsidP="0063377F">
            <w:pPr>
              <w:pStyle w:val="ListParagraph"/>
              <w:numPr>
                <w:ilvl w:val="0"/>
                <w:numId w:val="31"/>
              </w:numPr>
            </w:pPr>
            <w:r>
              <w:t xml:space="preserve">Submit </w:t>
            </w:r>
            <w:r w:rsidR="002943FE" w:rsidDel="002444DD">
              <w:t xml:space="preserve">123 </w:t>
            </w:r>
            <w:r w:rsidR="002943FE">
              <w:t>Compliant Logistics (123</w:t>
            </w:r>
            <w:r w:rsidR="002943FE" w:rsidDel="002444DD">
              <w:t>CL</w:t>
            </w:r>
            <w:r w:rsidR="002943FE">
              <w:t>) Inventory Forms</w:t>
            </w:r>
            <w:r w:rsidR="00D06D42">
              <w:t xml:space="preserve"> for Authorization to Ship</w:t>
            </w:r>
          </w:p>
          <w:p w14:paraId="50DA178E" w14:textId="6EE748EE" w:rsidR="008F1C07" w:rsidRDefault="008F1C07" w:rsidP="0063377F">
            <w:pPr>
              <w:pStyle w:val="ListParagraph"/>
              <w:numPr>
                <w:ilvl w:val="0"/>
                <w:numId w:val="31"/>
              </w:numPr>
            </w:pPr>
            <w:r w:rsidDel="002444DD">
              <w:t xml:space="preserve">Make a copy of all </w:t>
            </w:r>
            <w:r w:rsidR="002C7852">
              <w:t>approved</w:t>
            </w:r>
            <w:r>
              <w:t xml:space="preserve"> </w:t>
            </w:r>
            <w:r w:rsidR="00D06D42">
              <w:t>123CL</w:t>
            </w:r>
            <w:r w:rsidDel="002444DD">
              <w:t xml:space="preserve"> Inventory Forms </w:t>
            </w:r>
          </w:p>
          <w:p w14:paraId="0B2D26CC" w14:textId="31491CEA" w:rsidR="008F1C07" w:rsidRDefault="008F1C07" w:rsidP="0063377F">
            <w:pPr>
              <w:pStyle w:val="ListParagraph"/>
              <w:numPr>
                <w:ilvl w:val="0"/>
                <w:numId w:val="31"/>
              </w:numPr>
            </w:pPr>
            <w:r>
              <w:t xml:space="preserve">Make a copy of </w:t>
            </w:r>
            <w:r w:rsidR="00CA7A8C">
              <w:t>DEA Form</w:t>
            </w:r>
            <w:r>
              <w:t xml:space="preserve"> </w:t>
            </w:r>
            <w:r w:rsidDel="002444DD">
              <w:t>222</w:t>
            </w:r>
            <w:r>
              <w:t xml:space="preserve">(s) </w:t>
            </w:r>
          </w:p>
          <w:p w14:paraId="583683DE" w14:textId="342903C9" w:rsidR="008F1C07" w:rsidRDefault="008F1C07" w:rsidP="0063377F">
            <w:pPr>
              <w:pStyle w:val="ListParagraph"/>
              <w:numPr>
                <w:ilvl w:val="0"/>
                <w:numId w:val="31"/>
              </w:numPr>
            </w:pPr>
            <w:r>
              <w:t>Zip top bags</w:t>
            </w:r>
          </w:p>
          <w:p w14:paraId="09A8581B" w14:textId="3F88E288" w:rsidR="008F1C07" w:rsidRDefault="008F1C07" w:rsidP="0063377F">
            <w:pPr>
              <w:pStyle w:val="ListParagraph"/>
              <w:numPr>
                <w:ilvl w:val="0"/>
                <w:numId w:val="31"/>
              </w:numPr>
            </w:pPr>
            <w:r>
              <w:t>Packing tape</w:t>
            </w:r>
          </w:p>
          <w:p w14:paraId="3CD1528B" w14:textId="2A51DF31" w:rsidR="008F1C07" w:rsidRDefault="008F1C07" w:rsidP="0063377F">
            <w:pPr>
              <w:pStyle w:val="ListParagraph"/>
              <w:numPr>
                <w:ilvl w:val="0"/>
                <w:numId w:val="31"/>
              </w:numPr>
            </w:pPr>
            <w:r>
              <w:t>Paper towels</w:t>
            </w:r>
          </w:p>
          <w:p w14:paraId="21EC1E9D" w14:textId="015459D6" w:rsidR="008F1C07" w:rsidRDefault="008F1C07" w:rsidP="0063377F">
            <w:pPr>
              <w:pStyle w:val="ListParagraph"/>
              <w:numPr>
                <w:ilvl w:val="0"/>
                <w:numId w:val="31"/>
              </w:numPr>
            </w:pPr>
            <w:r>
              <w:t xml:space="preserve">Permanent </w:t>
            </w:r>
            <w:r w:rsidR="00916074">
              <w:t>m</w:t>
            </w:r>
            <w:r>
              <w:t>arker</w:t>
            </w:r>
          </w:p>
          <w:p w14:paraId="3650B1AF" w14:textId="77777777" w:rsidR="008F1C07" w:rsidRPr="00EF1252" w:rsidRDefault="008F1C07" w:rsidP="000714E2">
            <w:pPr>
              <w:pStyle w:val="ListParagraph"/>
              <w:ind w:left="360"/>
            </w:pPr>
          </w:p>
          <w:p w14:paraId="5CA50F27" w14:textId="504A8022" w:rsidR="008F1C07" w:rsidRDefault="008F1C07" w:rsidP="000714E2">
            <w:pPr>
              <w:pStyle w:val="Heading1"/>
            </w:pPr>
            <w:r>
              <w:t>Liquids</w:t>
            </w:r>
          </w:p>
          <w:p w14:paraId="7FF808E8" w14:textId="60ADBA8E" w:rsidR="008F1C07" w:rsidRDefault="008F1C07" w:rsidP="000071D3">
            <w:pPr>
              <w:pStyle w:val="ListParagraph"/>
              <w:numPr>
                <w:ilvl w:val="0"/>
                <w:numId w:val="26"/>
              </w:numPr>
              <w:spacing w:after="0"/>
            </w:pPr>
            <w:r w:rsidRPr="00EF1252">
              <w:t>Wrap</w:t>
            </w:r>
            <w:r w:rsidRPr="00EF1252" w:rsidDel="00B16191">
              <w:t xml:space="preserve"> all</w:t>
            </w:r>
            <w:r w:rsidRPr="00EF1252">
              <w:t xml:space="preserve"> liquids in cushioning</w:t>
            </w:r>
            <w:r>
              <w:t xml:space="preserve"> and absorbent</w:t>
            </w:r>
            <w:r w:rsidRPr="00EF1252">
              <w:t xml:space="preserve"> material </w:t>
            </w:r>
            <w:r>
              <w:t xml:space="preserve">like </w:t>
            </w:r>
            <w:r w:rsidR="00CB651F">
              <w:t>p</w:t>
            </w:r>
            <w:r>
              <w:t xml:space="preserve">aper </w:t>
            </w:r>
            <w:r w:rsidR="00520BC9">
              <w:t>towels.</w:t>
            </w:r>
            <w:r>
              <w:t xml:space="preserve"> </w:t>
            </w:r>
          </w:p>
          <w:p w14:paraId="50BD51A7" w14:textId="03DAB288" w:rsidR="008F1C07" w:rsidRDefault="008F1C07" w:rsidP="000714E2">
            <w:pPr>
              <w:pStyle w:val="ListParagraph"/>
              <w:numPr>
                <w:ilvl w:val="0"/>
                <w:numId w:val="26"/>
              </w:numPr>
              <w:spacing w:after="0"/>
            </w:pPr>
            <w:r>
              <w:t>P</w:t>
            </w:r>
            <w:r w:rsidRPr="00EF1252">
              <w:t xml:space="preserve">lace </w:t>
            </w:r>
            <w:r>
              <w:t xml:space="preserve">the wrapped liquids </w:t>
            </w:r>
            <w:r w:rsidRPr="00EF1252">
              <w:t xml:space="preserve">in a zip top bag </w:t>
            </w:r>
            <w:r>
              <w:t>and seal</w:t>
            </w:r>
            <w:r w:rsidR="00520BC9">
              <w:t>.</w:t>
            </w:r>
          </w:p>
          <w:p w14:paraId="09F24DA9" w14:textId="77777777" w:rsidR="008F1C07" w:rsidRPr="00EF1252" w:rsidRDefault="008F1C07" w:rsidP="000714E2">
            <w:pPr>
              <w:spacing w:after="0"/>
            </w:pPr>
          </w:p>
          <w:p w14:paraId="2D2215AA" w14:textId="1AB53280" w:rsidR="008F1C07" w:rsidRDefault="008F1C07" w:rsidP="000714E2">
            <w:pPr>
              <w:pStyle w:val="Heading1"/>
            </w:pPr>
            <w:r>
              <w:t>CII</w:t>
            </w:r>
          </w:p>
          <w:p w14:paraId="3243C209" w14:textId="0DA68EDB" w:rsidR="008F1C07" w:rsidRDefault="008F1C07">
            <w:pPr>
              <w:pStyle w:val="ListParagraph"/>
              <w:numPr>
                <w:ilvl w:val="0"/>
                <w:numId w:val="26"/>
              </w:numPr>
            </w:pPr>
            <w:r w:rsidRPr="00EF1252" w:rsidDel="00C40A23">
              <w:t xml:space="preserve">Segregate all </w:t>
            </w:r>
            <w:r w:rsidRPr="00EF1252">
              <w:t>CII</w:t>
            </w:r>
            <w:r>
              <w:t>s</w:t>
            </w:r>
            <w:r w:rsidRPr="00EF1252">
              <w:t xml:space="preserve"> </w:t>
            </w:r>
            <w:r w:rsidRPr="00EF1252" w:rsidDel="00C40A23">
              <w:t xml:space="preserve">by placing them </w:t>
            </w:r>
            <w:r>
              <w:t>i</w:t>
            </w:r>
            <w:r w:rsidRPr="00EF1252">
              <w:t xml:space="preserve">n </w:t>
            </w:r>
            <w:r>
              <w:t>their own</w:t>
            </w:r>
            <w:r w:rsidRPr="00EF1252">
              <w:t xml:space="preserve"> zip top bag</w:t>
            </w:r>
            <w:r>
              <w:t xml:space="preserve"> and </w:t>
            </w:r>
            <w:r w:rsidR="00520BC9">
              <w:t>seal.</w:t>
            </w:r>
            <w:r>
              <w:t xml:space="preserve"> </w:t>
            </w:r>
          </w:p>
          <w:p w14:paraId="2F9A05A4" w14:textId="102A007A" w:rsidR="008F1C07" w:rsidDel="00B16191" w:rsidRDefault="008F1C07" w:rsidP="000071D3">
            <w:pPr>
              <w:pStyle w:val="ListParagraph"/>
              <w:numPr>
                <w:ilvl w:val="0"/>
                <w:numId w:val="26"/>
              </w:numPr>
            </w:pPr>
            <w:r>
              <w:t>M</w:t>
            </w:r>
            <w:r w:rsidRPr="00EF1252">
              <w:t>ark</w:t>
            </w:r>
            <w:r>
              <w:t xml:space="preserve"> </w:t>
            </w:r>
            <w:r w:rsidRPr="00EF1252" w:rsidDel="00B16191">
              <w:t xml:space="preserve">with </w:t>
            </w:r>
            <w:r>
              <w:t>“</w:t>
            </w:r>
            <w:r w:rsidRPr="00EF1252">
              <w:t>CII</w:t>
            </w:r>
            <w:r>
              <w:t>”</w:t>
            </w:r>
            <w:r w:rsidRPr="00EF1252">
              <w:t xml:space="preserve"> on bag</w:t>
            </w:r>
            <w:r w:rsidR="002855A6">
              <w:t>.</w:t>
            </w:r>
          </w:p>
          <w:p w14:paraId="7BD5E576" w14:textId="7CA302C5" w:rsidR="008F1C07" w:rsidRPr="00F079F2" w:rsidRDefault="008F1C07"/>
        </w:tc>
      </w:tr>
      <w:tr w:rsidR="008F1C07" w:rsidRPr="00F079F2" w14:paraId="2DF56151" w14:textId="77777777" w:rsidTr="00BF2F8C">
        <w:trPr>
          <w:trHeight w:val="1592"/>
        </w:trPr>
        <w:tc>
          <w:tcPr>
            <w:tcW w:w="1067" w:type="pct"/>
            <w:vMerge/>
          </w:tcPr>
          <w:p w14:paraId="660BF8AE" w14:textId="77777777" w:rsidR="008F1C07" w:rsidRPr="00F079F2" w:rsidRDefault="008F1C07" w:rsidP="000071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37" w:type="pct"/>
            <w:vMerge/>
          </w:tcPr>
          <w:p w14:paraId="745006B2" w14:textId="77777777" w:rsidR="008F1C07" w:rsidRPr="00F079F2" w:rsidRDefault="008F1C07" w:rsidP="000071D3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96" w:type="pct"/>
          </w:tcPr>
          <w:p w14:paraId="0D15C103" w14:textId="77777777" w:rsidR="008F1C07" w:rsidRPr="00EF1252" w:rsidRDefault="008F1C07" w:rsidP="000714E2">
            <w:pPr>
              <w:pStyle w:val="Heading1"/>
            </w:pPr>
            <w:r>
              <w:t>Pack</w:t>
            </w:r>
          </w:p>
          <w:p w14:paraId="794F91F1" w14:textId="509C0E5C" w:rsidR="00275A5E" w:rsidRDefault="002C7852" w:rsidP="000A1B08">
            <w:pPr>
              <w:pStyle w:val="ListParagraph"/>
              <w:numPr>
                <w:ilvl w:val="0"/>
                <w:numId w:val="26"/>
              </w:numPr>
            </w:pPr>
            <w:r>
              <w:t>All</w:t>
            </w:r>
            <w:r w:rsidR="00275A5E">
              <w:t xml:space="preserve"> CII, CIII-V</w:t>
            </w:r>
            <w:r w:rsidR="00040CAB">
              <w:t xml:space="preserve">, and Non-Controlled </w:t>
            </w:r>
            <w:r>
              <w:t xml:space="preserve">pharmaceuticals can be packed in the same </w:t>
            </w:r>
            <w:r w:rsidR="00520BC9">
              <w:t>box.</w:t>
            </w:r>
          </w:p>
          <w:p w14:paraId="169A5271" w14:textId="139A89C4" w:rsidR="008F1C07" w:rsidRDefault="008F1C07" w:rsidP="000A1B08">
            <w:pPr>
              <w:pStyle w:val="ListParagraph"/>
              <w:numPr>
                <w:ilvl w:val="0"/>
                <w:numId w:val="26"/>
              </w:numPr>
            </w:pPr>
            <w:r>
              <w:t xml:space="preserve">Check off all items on approved inventory forms to ensure everything is in the </w:t>
            </w:r>
            <w:r w:rsidR="00520BC9">
              <w:t>box.</w:t>
            </w:r>
          </w:p>
          <w:p w14:paraId="395979AD" w14:textId="6DEF3418" w:rsidR="008F1C07" w:rsidRDefault="008F1C07" w:rsidP="000A1B08">
            <w:pPr>
              <w:pStyle w:val="ListParagraph"/>
              <w:numPr>
                <w:ilvl w:val="0"/>
                <w:numId w:val="26"/>
              </w:numPr>
            </w:pPr>
            <w:r w:rsidRPr="00EF1252">
              <w:t>Place one copy of</w:t>
            </w:r>
            <w:r w:rsidRPr="00EF1252" w:rsidDel="00B16191">
              <w:t xml:space="preserve"> </w:t>
            </w:r>
            <w:r w:rsidRPr="00EF1252">
              <w:t>all 123CL Inventory Forms and</w:t>
            </w:r>
            <w:r w:rsidRPr="00EF1252" w:rsidDel="00B16191">
              <w:t xml:space="preserve"> </w:t>
            </w:r>
            <w:r>
              <w:t>one</w:t>
            </w:r>
            <w:r w:rsidRPr="00EF1252">
              <w:t xml:space="preserve"> copy of your </w:t>
            </w:r>
            <w:r>
              <w:t>DEA</w:t>
            </w:r>
            <w:r w:rsidR="00752479">
              <w:t xml:space="preserve"> Form</w:t>
            </w:r>
            <w:r>
              <w:t xml:space="preserve"> </w:t>
            </w:r>
            <w:r w:rsidRPr="00EF1252">
              <w:t>222(s) in the box</w:t>
            </w:r>
            <w:r>
              <w:t>.  Remember to</w:t>
            </w:r>
            <w:r w:rsidRPr="00EF1252">
              <w:t xml:space="preserve"> keep originals for your records</w:t>
            </w:r>
            <w:r w:rsidDel="00B16191">
              <w:t>.</w:t>
            </w:r>
          </w:p>
          <w:p w14:paraId="3D1DD28D" w14:textId="1B7C8930" w:rsidR="008F1C07" w:rsidRDefault="008F1C07" w:rsidP="000A1B08"/>
        </w:tc>
      </w:tr>
      <w:tr w:rsidR="008F1C07" w:rsidRPr="00F079F2" w14:paraId="17BBF1B5" w14:textId="77777777" w:rsidTr="00BF2F8C">
        <w:trPr>
          <w:trHeight w:val="614"/>
        </w:trPr>
        <w:tc>
          <w:tcPr>
            <w:tcW w:w="1067" w:type="pct"/>
            <w:vMerge/>
          </w:tcPr>
          <w:p w14:paraId="46C9D8FD" w14:textId="77777777" w:rsidR="008F1C07" w:rsidRPr="00F079F2" w:rsidRDefault="008F1C07" w:rsidP="000071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237" w:type="pct"/>
            <w:vMerge w:val="restart"/>
          </w:tcPr>
          <w:p w14:paraId="48963FF2" w14:textId="53029F8C" w:rsidR="008F1C07" w:rsidRPr="00F079F2" w:rsidRDefault="008F1C07" w:rsidP="000071D3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96" w:type="pct"/>
            <w:vMerge w:val="restart"/>
          </w:tcPr>
          <w:p w14:paraId="3891C950" w14:textId="102DE342" w:rsidR="008F1C07" w:rsidRPr="00B20FCC" w:rsidRDefault="008F1C07" w:rsidP="00B20FCC">
            <w:pPr>
              <w:pStyle w:val="Heading1"/>
            </w:pPr>
            <w:r>
              <w:t>Ship</w:t>
            </w:r>
          </w:p>
          <w:p w14:paraId="4514F616" w14:textId="6E89A623" w:rsidR="008F1C07" w:rsidRPr="00091F67" w:rsidRDefault="008F1C07" w:rsidP="00417EBF">
            <w:pPr>
              <w:pStyle w:val="ListParagraph"/>
              <w:numPr>
                <w:ilvl w:val="0"/>
                <w:numId w:val="30"/>
              </w:numPr>
              <w:ind w:left="382"/>
            </w:pPr>
            <w:r w:rsidRPr="00091F67">
              <w:t xml:space="preserve">Contact 123CL </w:t>
            </w:r>
            <w:r w:rsidR="00497FD6">
              <w:t>s</w:t>
            </w:r>
            <w:r w:rsidRPr="00091F67">
              <w:t>taff and request a shipping label (please indicate box size(es) used)</w:t>
            </w:r>
          </w:p>
          <w:p w14:paraId="3EB10E2C" w14:textId="24E0F826" w:rsidR="008F1C07" w:rsidRDefault="008F1C07" w:rsidP="00417EBF">
            <w:pPr>
              <w:pStyle w:val="ListParagraph"/>
              <w:numPr>
                <w:ilvl w:val="0"/>
                <w:numId w:val="30"/>
              </w:numPr>
              <w:ind w:left="382"/>
            </w:pPr>
            <w:r>
              <w:t xml:space="preserve">123CL will send a prepaid USPS Priority Mail label(s) via email or </w:t>
            </w:r>
            <w:r w:rsidR="00520BC9">
              <w:t>fax.</w:t>
            </w:r>
          </w:p>
          <w:p w14:paraId="005C8884" w14:textId="0853820C" w:rsidR="008F1C07" w:rsidRDefault="008F1C07" w:rsidP="00417EBF">
            <w:pPr>
              <w:pStyle w:val="ListParagraph"/>
              <w:numPr>
                <w:ilvl w:val="0"/>
                <w:numId w:val="30"/>
              </w:numPr>
              <w:ind w:left="382"/>
            </w:pPr>
            <w:r w:rsidRPr="00EF1252" w:rsidDel="00B222F7">
              <w:t xml:space="preserve">Seal the box </w:t>
            </w:r>
            <w:r w:rsidR="00520BC9" w:rsidRPr="00EF1252" w:rsidDel="00B222F7">
              <w:t>securely.</w:t>
            </w:r>
          </w:p>
          <w:p w14:paraId="0D2BE304" w14:textId="006A2CF9" w:rsidR="008F1C07" w:rsidRDefault="008F1C07" w:rsidP="00417EBF">
            <w:pPr>
              <w:pStyle w:val="ListParagraph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82"/>
            </w:pPr>
            <w:r w:rsidRPr="00EF1252" w:rsidDel="00B222F7">
              <w:t xml:space="preserve">Affix the USPS Priority Mail label to the outside of the </w:t>
            </w:r>
            <w:r w:rsidR="00520BC9" w:rsidRPr="00EF1252" w:rsidDel="00B222F7">
              <w:t>box.</w:t>
            </w:r>
          </w:p>
          <w:p w14:paraId="471FFF2E" w14:textId="68215B31" w:rsidR="008F1C07" w:rsidRPr="00F079F2" w:rsidRDefault="00605222" w:rsidP="00856DA8">
            <w:pPr>
              <w:pStyle w:val="ListParagraph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82"/>
            </w:pPr>
            <w:r>
              <w:t xml:space="preserve">Give to your </w:t>
            </w:r>
            <w:r w:rsidR="008F64FA">
              <w:t xml:space="preserve">regular </w:t>
            </w:r>
            <w:r w:rsidR="008917D7">
              <w:t xml:space="preserve">USPS Mail </w:t>
            </w:r>
            <w:r w:rsidR="004806C8">
              <w:t>Carrier or</w:t>
            </w:r>
            <w:r w:rsidR="008917D7">
              <w:t xml:space="preserve"> scan the QR code on the USPS Flat Rate Box</w:t>
            </w:r>
            <w:r w:rsidR="005329FA">
              <w:t xml:space="preserve"> to</w:t>
            </w:r>
            <w:r w:rsidR="00DA7D4E">
              <w:t xml:space="preserve"> schedule a pickup </w:t>
            </w:r>
            <w:r w:rsidR="00497FD6">
              <w:t xml:space="preserve">inside your facility </w:t>
            </w:r>
            <w:r w:rsidR="00DA7D4E">
              <w:t>from a USPS Mail Carrier</w:t>
            </w:r>
            <w:r w:rsidR="00856DA8">
              <w:t>.</w:t>
            </w:r>
          </w:p>
        </w:tc>
      </w:tr>
      <w:tr w:rsidR="008F1C07" w:rsidRPr="00F079F2" w14:paraId="5216B6B1" w14:textId="593E0EC2" w:rsidTr="00BF2F8C">
        <w:trPr>
          <w:trHeight w:val="1592"/>
        </w:trPr>
        <w:tc>
          <w:tcPr>
            <w:tcW w:w="1067" w:type="pct"/>
            <w:vMerge/>
            <w:tcBorders>
              <w:bottom w:val="nil"/>
            </w:tcBorders>
          </w:tcPr>
          <w:p w14:paraId="19543893" w14:textId="77777777" w:rsidR="008F1C07" w:rsidRPr="00F079F2" w:rsidRDefault="008F1C07" w:rsidP="000071D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237" w:type="pct"/>
            <w:vMerge/>
          </w:tcPr>
          <w:p w14:paraId="4F0B199F" w14:textId="3F490B26" w:rsidR="008F1C07" w:rsidRPr="00F079F2" w:rsidRDefault="008F1C07" w:rsidP="000071D3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96" w:type="pct"/>
            <w:vMerge/>
          </w:tcPr>
          <w:p w14:paraId="77E2C7C5" w14:textId="235087FF" w:rsidR="008F1C07" w:rsidRPr="00E65E28" w:rsidRDefault="008F1C07" w:rsidP="000714E2">
            <w:pPr>
              <w:pStyle w:val="ListParagraph"/>
              <w:numPr>
                <w:ilvl w:val="0"/>
                <w:numId w:val="26"/>
              </w:numPr>
            </w:pPr>
          </w:p>
        </w:tc>
      </w:tr>
      <w:tr w:rsidR="008F1C07" w:rsidRPr="00F079F2" w14:paraId="5EA23869" w14:textId="77777777" w:rsidTr="003F3435">
        <w:trPr>
          <w:trHeight w:val="125"/>
        </w:trPr>
        <w:tc>
          <w:tcPr>
            <w:tcW w:w="1067" w:type="pct"/>
            <w:tcBorders>
              <w:top w:val="nil"/>
              <w:bottom w:val="nil"/>
            </w:tcBorders>
          </w:tcPr>
          <w:p w14:paraId="1A848605" w14:textId="1123905D" w:rsidR="008F1C07" w:rsidRPr="00E33BB6" w:rsidRDefault="008F1C07" w:rsidP="000071D3">
            <w:pPr>
              <w:spacing w:after="200" w:line="271" w:lineRule="auto"/>
            </w:pPr>
          </w:p>
        </w:tc>
        <w:tc>
          <w:tcPr>
            <w:tcW w:w="237" w:type="pct"/>
            <w:vMerge/>
          </w:tcPr>
          <w:p w14:paraId="69163825" w14:textId="77777777" w:rsidR="008F1C07" w:rsidRPr="00F079F2" w:rsidRDefault="008F1C07" w:rsidP="000071D3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96" w:type="pct"/>
            <w:vAlign w:val="center"/>
          </w:tcPr>
          <w:p w14:paraId="1474C47A" w14:textId="7A7AC7DC" w:rsidR="008F1C07" w:rsidDel="00E65E28" w:rsidRDefault="005C5D96" w:rsidP="00BB235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©</w:t>
            </w:r>
            <w:r w:rsidR="00AF1FF1">
              <w:t xml:space="preserve"> </w:t>
            </w:r>
            <w:r>
              <w:t xml:space="preserve">123 Compliant Logistics, LLC </w:t>
            </w:r>
            <w:r w:rsidR="009B2AEE">
              <w:t>202</w:t>
            </w:r>
            <w:r w:rsidR="007A26A5">
              <w:t>3</w:t>
            </w:r>
            <w:r w:rsidR="009B2AEE">
              <w:t xml:space="preserve"> </w:t>
            </w:r>
            <w:r w:rsidR="00532064">
              <w:t xml:space="preserve"> </w:t>
            </w:r>
            <w:r w:rsidR="00767FCB">
              <w:sym w:font="Wingdings" w:char="F0AB"/>
            </w:r>
            <w:r w:rsidR="00767FCB">
              <w:t xml:space="preserve">  </w:t>
            </w:r>
            <w:r w:rsidR="009B2AEE">
              <w:t>All Rights Reserved</w:t>
            </w:r>
          </w:p>
        </w:tc>
      </w:tr>
      <w:tr w:rsidR="003F3435" w:rsidRPr="00F079F2" w14:paraId="168E944D" w14:textId="77777777" w:rsidTr="00BF2F8C">
        <w:trPr>
          <w:trHeight w:val="125"/>
        </w:trPr>
        <w:tc>
          <w:tcPr>
            <w:tcW w:w="1067" w:type="pct"/>
            <w:tcBorders>
              <w:top w:val="nil"/>
            </w:tcBorders>
          </w:tcPr>
          <w:p w14:paraId="1019FC06" w14:textId="77777777" w:rsidR="003F3435" w:rsidRPr="00E33BB6" w:rsidRDefault="003F3435" w:rsidP="000071D3">
            <w:pPr>
              <w:spacing w:after="200" w:line="271" w:lineRule="auto"/>
            </w:pPr>
          </w:p>
        </w:tc>
        <w:tc>
          <w:tcPr>
            <w:tcW w:w="237" w:type="pct"/>
          </w:tcPr>
          <w:p w14:paraId="4FE62D86" w14:textId="77777777" w:rsidR="003F3435" w:rsidRPr="00F079F2" w:rsidRDefault="003F3435" w:rsidP="000071D3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96" w:type="pct"/>
            <w:vAlign w:val="center"/>
          </w:tcPr>
          <w:p w14:paraId="4C6D4220" w14:textId="7234427F" w:rsidR="003F3435" w:rsidRDefault="003F3435" w:rsidP="005D505B">
            <w:pPr>
              <w:pStyle w:val="Heading2"/>
            </w:pPr>
            <w:r>
              <w:t>V</w:t>
            </w:r>
            <w:r w:rsidR="005D505B">
              <w:t>.</w:t>
            </w:r>
            <w:r>
              <w:t>230926</w:t>
            </w:r>
          </w:p>
        </w:tc>
      </w:tr>
    </w:tbl>
    <w:p w14:paraId="267E1486" w14:textId="038348F6" w:rsidR="000714E2" w:rsidRPr="000714E2" w:rsidRDefault="000714E2" w:rsidP="000D15C0">
      <w:pPr>
        <w:spacing w:after="200" w:line="271" w:lineRule="auto"/>
      </w:pPr>
    </w:p>
    <w:sectPr w:rsidR="000714E2" w:rsidRPr="000714E2" w:rsidSect="00AC6112">
      <w:headerReference w:type="default" r:id="rId12"/>
      <w:pgSz w:w="12240" w:h="15840" w:code="1"/>
      <w:pgMar w:top="432" w:right="432" w:bottom="432" w:left="43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837CC" w14:textId="77777777" w:rsidR="001456AA" w:rsidRDefault="001456AA" w:rsidP="0085363C">
      <w:r>
        <w:separator/>
      </w:r>
    </w:p>
  </w:endnote>
  <w:endnote w:type="continuationSeparator" w:id="0">
    <w:p w14:paraId="40598E3C" w14:textId="77777777" w:rsidR="001456AA" w:rsidRDefault="001456AA" w:rsidP="00853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86E070-3A63-4EE0-B79E-9B7166A02681}"/>
    <w:embedBold r:id="rId2" w:fontKey="{47F91927-6338-488D-9520-EDFDE70DAD3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C2205C0-22ED-415D-BC17-AEA59D2F2F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elfish Rg">
    <w:altName w:val="Calibri"/>
    <w:charset w:val="00"/>
    <w:family w:val="swiss"/>
    <w:notTrueType/>
    <w:pitch w:val="variable"/>
    <w:sig w:usb0="A00002EF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BEFDA2-B04F-4D74-81E0-464873230476}"/>
    <w:embedBold r:id="rId5" w:fontKey="{BED54DE3-0D54-4926-A810-4C46832F0BD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5CCC9BE-4133-4D95-93EC-097580D896F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B52827A-4150-4BC4-B6B7-920DD138D8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1A5EACF-8D77-4241-B219-9DE8D510D1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DCDE5" w14:textId="77777777" w:rsidR="001456AA" w:rsidRDefault="001456AA" w:rsidP="0085363C">
      <w:r>
        <w:separator/>
      </w:r>
    </w:p>
  </w:footnote>
  <w:footnote w:type="continuationSeparator" w:id="0">
    <w:p w14:paraId="67483C45" w14:textId="77777777" w:rsidR="001456AA" w:rsidRDefault="001456AA" w:rsidP="00853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DB59A" w14:textId="39AFE17C" w:rsidR="0085363C" w:rsidRDefault="00600EB6">
    <w:pPr>
      <w:pStyle w:val="Header"/>
    </w:pPr>
    <w:r>
      <mc:AlternateContent>
        <mc:Choice Requires="wps">
          <w:drawing>
            <wp:anchor distT="0" distB="0" distL="114300" distR="114300" simplePos="0" relativeHeight="251657216" behindDoc="1" locked="0" layoutInCell="1" allowOverlap="1" wp14:anchorId="4D758A59" wp14:editId="31E14770">
              <wp:simplePos x="0" y="0"/>
              <wp:positionH relativeFrom="column">
                <wp:posOffset>-457200</wp:posOffset>
              </wp:positionH>
              <wp:positionV relativeFrom="paragraph">
                <wp:posOffset>1676400</wp:posOffset>
              </wp:positionV>
              <wp:extent cx="2585720" cy="7225030"/>
              <wp:effectExtent l="0" t="0" r="5080" b="0"/>
              <wp:wrapNone/>
              <wp:docPr id="17" name="Freeform 7" descr="Side panel accent box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85720" cy="7225030"/>
                      </a:xfrm>
                      <a:custGeom>
                        <a:avLst/>
                        <a:gdLst>
                          <a:gd name="T0" fmla="*/ 0 w 4077"/>
                          <a:gd name="T1" fmla="*/ 11388 h 11389"/>
                          <a:gd name="T2" fmla="*/ 4076 w 4077"/>
                          <a:gd name="T3" fmla="*/ 11388 h 11389"/>
                          <a:gd name="T4" fmla="*/ 4076 w 4077"/>
                          <a:gd name="T5" fmla="*/ 0 h 11389"/>
                          <a:gd name="T6" fmla="*/ 0 w 4077"/>
                          <a:gd name="T7" fmla="*/ 0 h 11389"/>
                          <a:gd name="T8" fmla="*/ 0 w 4077"/>
                          <a:gd name="T9" fmla="*/ 11388 h 11389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4077" h="11389">
                            <a:moveTo>
                              <a:pt x="0" y="11388"/>
                            </a:moveTo>
                            <a:lnTo>
                              <a:pt x="4076" y="11388"/>
                            </a:lnTo>
                            <a:lnTo>
                              <a:pt x="4076" y="0"/>
                            </a:lnTo>
                            <a:lnTo>
                              <a:pt x="0" y="0"/>
                            </a:lnTo>
                            <a:lnTo>
                              <a:pt x="0" y="1138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0AA7B4" id="Freeform 7" o:spid="_x0000_s1026" alt="Side panel accent box" style="position:absolute;margin-left:-36pt;margin-top:132pt;width:203.6pt;height:568.9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77,1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" path="m,11388r4076,l4076,,,,,11388xe" fillcolor="white [3204]" stroked="f">
              <v:path arrowok="t" o:connecttype="custom" o:connectlocs="0,7224396;2585086,7224396;2585086,0;0,0;0,7224396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7921"/>
    <w:multiLevelType w:val="hybridMultilevel"/>
    <w:tmpl w:val="C89A5E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6927B22"/>
    <w:multiLevelType w:val="hybridMultilevel"/>
    <w:tmpl w:val="1E4CB7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503E73"/>
    <w:multiLevelType w:val="hybridMultilevel"/>
    <w:tmpl w:val="51208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E8F559E"/>
    <w:multiLevelType w:val="hybridMultilevel"/>
    <w:tmpl w:val="B21EDA1A"/>
    <w:lvl w:ilvl="0" w:tplc="6B32CC8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FE117A"/>
    <w:multiLevelType w:val="hybridMultilevel"/>
    <w:tmpl w:val="5DBEC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555A1"/>
    <w:multiLevelType w:val="hybridMultilevel"/>
    <w:tmpl w:val="8542D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44268"/>
    <w:multiLevelType w:val="hybridMultilevel"/>
    <w:tmpl w:val="C6DEA8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C2839D8"/>
    <w:multiLevelType w:val="hybridMultilevel"/>
    <w:tmpl w:val="D57A4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9F340C6"/>
    <w:multiLevelType w:val="hybridMultilevel"/>
    <w:tmpl w:val="58FC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53822870">
    <w:abstractNumId w:val="17"/>
  </w:num>
  <w:num w:numId="2" w16cid:durableId="1687438012">
    <w:abstractNumId w:val="13"/>
  </w:num>
  <w:num w:numId="3" w16cid:durableId="1758212629">
    <w:abstractNumId w:val="23"/>
  </w:num>
  <w:num w:numId="4" w16cid:durableId="1092817015">
    <w:abstractNumId w:val="18"/>
  </w:num>
  <w:num w:numId="5" w16cid:durableId="707610018">
    <w:abstractNumId w:val="19"/>
  </w:num>
  <w:num w:numId="6" w16cid:durableId="1944877543">
    <w:abstractNumId w:val="27"/>
  </w:num>
  <w:num w:numId="7" w16cid:durableId="810442575">
    <w:abstractNumId w:val="12"/>
  </w:num>
  <w:num w:numId="8" w16cid:durableId="974066517">
    <w:abstractNumId w:val="16"/>
  </w:num>
  <w:num w:numId="9" w16cid:durableId="50659386">
    <w:abstractNumId w:val="25"/>
  </w:num>
  <w:num w:numId="10" w16cid:durableId="2049601101">
    <w:abstractNumId w:val="2"/>
  </w:num>
  <w:num w:numId="11" w16cid:durableId="831726140">
    <w:abstractNumId w:val="9"/>
  </w:num>
  <w:num w:numId="12" w16cid:durableId="39130416">
    <w:abstractNumId w:val="1"/>
  </w:num>
  <w:num w:numId="13" w16cid:durableId="360202371">
    <w:abstractNumId w:val="3"/>
  </w:num>
  <w:num w:numId="14" w16cid:durableId="1083186988">
    <w:abstractNumId w:val="15"/>
  </w:num>
  <w:num w:numId="15" w16cid:durableId="2033189391">
    <w:abstractNumId w:val="14"/>
  </w:num>
  <w:num w:numId="16" w16cid:durableId="1356150578">
    <w:abstractNumId w:val="24"/>
  </w:num>
  <w:num w:numId="17" w16cid:durableId="1313293743">
    <w:abstractNumId w:val="4"/>
  </w:num>
  <w:num w:numId="18" w16cid:durableId="1532844792">
    <w:abstractNumId w:val="30"/>
  </w:num>
  <w:num w:numId="19" w16cid:durableId="160435181">
    <w:abstractNumId w:val="26"/>
  </w:num>
  <w:num w:numId="20" w16cid:durableId="38553408">
    <w:abstractNumId w:val="20"/>
  </w:num>
  <w:num w:numId="21" w16cid:durableId="480384639">
    <w:abstractNumId w:val="29"/>
  </w:num>
  <w:num w:numId="22" w16cid:durableId="166948259">
    <w:abstractNumId w:val="7"/>
  </w:num>
  <w:num w:numId="23" w16cid:durableId="1159271406">
    <w:abstractNumId w:val="21"/>
  </w:num>
  <w:num w:numId="24" w16cid:durableId="1633435651">
    <w:abstractNumId w:val="10"/>
  </w:num>
  <w:num w:numId="25" w16cid:durableId="834225458">
    <w:abstractNumId w:val="0"/>
  </w:num>
  <w:num w:numId="26" w16cid:durableId="1937202052">
    <w:abstractNumId w:val="22"/>
  </w:num>
  <w:num w:numId="27" w16cid:durableId="974795163">
    <w:abstractNumId w:val="5"/>
  </w:num>
  <w:num w:numId="28" w16cid:durableId="322633988">
    <w:abstractNumId w:val="11"/>
  </w:num>
  <w:num w:numId="29" w16cid:durableId="1500464504">
    <w:abstractNumId w:val="28"/>
  </w:num>
  <w:num w:numId="30" w16cid:durableId="1976400922">
    <w:abstractNumId w:val="6"/>
  </w:num>
  <w:num w:numId="31" w16cid:durableId="129173896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B6"/>
    <w:rsid w:val="00005F65"/>
    <w:rsid w:val="000071D3"/>
    <w:rsid w:val="000105E2"/>
    <w:rsid w:val="00010D4D"/>
    <w:rsid w:val="0002033D"/>
    <w:rsid w:val="0002691A"/>
    <w:rsid w:val="00037FB4"/>
    <w:rsid w:val="00040CAB"/>
    <w:rsid w:val="00052382"/>
    <w:rsid w:val="0006181A"/>
    <w:rsid w:val="000638DE"/>
    <w:rsid w:val="00064224"/>
    <w:rsid w:val="0006568A"/>
    <w:rsid w:val="000714E2"/>
    <w:rsid w:val="00076F0F"/>
    <w:rsid w:val="00083FA4"/>
    <w:rsid w:val="00084253"/>
    <w:rsid w:val="00091F67"/>
    <w:rsid w:val="000A1B08"/>
    <w:rsid w:val="000A25AF"/>
    <w:rsid w:val="000A4C59"/>
    <w:rsid w:val="000B1076"/>
    <w:rsid w:val="000B25E2"/>
    <w:rsid w:val="000B2EEB"/>
    <w:rsid w:val="000B472B"/>
    <w:rsid w:val="000B541A"/>
    <w:rsid w:val="000C152A"/>
    <w:rsid w:val="000C6B34"/>
    <w:rsid w:val="000D15C0"/>
    <w:rsid w:val="000D1F49"/>
    <w:rsid w:val="000E0666"/>
    <w:rsid w:val="000E3E4B"/>
    <w:rsid w:val="000E479F"/>
    <w:rsid w:val="000E6C49"/>
    <w:rsid w:val="000E7DB3"/>
    <w:rsid w:val="0012238C"/>
    <w:rsid w:val="001343D3"/>
    <w:rsid w:val="001456AA"/>
    <w:rsid w:val="00163CF2"/>
    <w:rsid w:val="00171C30"/>
    <w:rsid w:val="001727CA"/>
    <w:rsid w:val="00173E2F"/>
    <w:rsid w:val="0018346B"/>
    <w:rsid w:val="00187D40"/>
    <w:rsid w:val="001937D2"/>
    <w:rsid w:val="00196116"/>
    <w:rsid w:val="001A531C"/>
    <w:rsid w:val="001D099A"/>
    <w:rsid w:val="001D3DFE"/>
    <w:rsid w:val="001E2438"/>
    <w:rsid w:val="001E48DB"/>
    <w:rsid w:val="001E5DB7"/>
    <w:rsid w:val="001E6C26"/>
    <w:rsid w:val="00200DA8"/>
    <w:rsid w:val="002163DE"/>
    <w:rsid w:val="00233C85"/>
    <w:rsid w:val="002444DD"/>
    <w:rsid w:val="00275A5E"/>
    <w:rsid w:val="002855A6"/>
    <w:rsid w:val="002943FE"/>
    <w:rsid w:val="00295346"/>
    <w:rsid w:val="00295807"/>
    <w:rsid w:val="002A3E5F"/>
    <w:rsid w:val="002A5B94"/>
    <w:rsid w:val="002B7538"/>
    <w:rsid w:val="002C2842"/>
    <w:rsid w:val="002C56E6"/>
    <w:rsid w:val="002C7852"/>
    <w:rsid w:val="002E20C0"/>
    <w:rsid w:val="00314EFA"/>
    <w:rsid w:val="003206F6"/>
    <w:rsid w:val="00332DD1"/>
    <w:rsid w:val="003504FC"/>
    <w:rsid w:val="00353DEC"/>
    <w:rsid w:val="00361691"/>
    <w:rsid w:val="00361E11"/>
    <w:rsid w:val="003666BC"/>
    <w:rsid w:val="00376B65"/>
    <w:rsid w:val="003823F7"/>
    <w:rsid w:val="003829CD"/>
    <w:rsid w:val="0039390A"/>
    <w:rsid w:val="00394C94"/>
    <w:rsid w:val="00395078"/>
    <w:rsid w:val="00396078"/>
    <w:rsid w:val="003D4F25"/>
    <w:rsid w:val="003E50CF"/>
    <w:rsid w:val="003E7886"/>
    <w:rsid w:val="003F0847"/>
    <w:rsid w:val="003F3435"/>
    <w:rsid w:val="0040090B"/>
    <w:rsid w:val="00417EBF"/>
    <w:rsid w:val="004450E9"/>
    <w:rsid w:val="0046302A"/>
    <w:rsid w:val="004806C8"/>
    <w:rsid w:val="00487D2D"/>
    <w:rsid w:val="0049441F"/>
    <w:rsid w:val="0049767D"/>
    <w:rsid w:val="00497FD6"/>
    <w:rsid w:val="004A0943"/>
    <w:rsid w:val="004A2B77"/>
    <w:rsid w:val="004B334B"/>
    <w:rsid w:val="004B6B65"/>
    <w:rsid w:val="004C4FA1"/>
    <w:rsid w:val="004D5D62"/>
    <w:rsid w:val="004D6EC4"/>
    <w:rsid w:val="004F7D13"/>
    <w:rsid w:val="005039AE"/>
    <w:rsid w:val="005069E1"/>
    <w:rsid w:val="005112D0"/>
    <w:rsid w:val="00520BC9"/>
    <w:rsid w:val="00523923"/>
    <w:rsid w:val="00532064"/>
    <w:rsid w:val="005329FA"/>
    <w:rsid w:val="00533293"/>
    <w:rsid w:val="005656E5"/>
    <w:rsid w:val="00577E06"/>
    <w:rsid w:val="005A2CC9"/>
    <w:rsid w:val="005A3BF7"/>
    <w:rsid w:val="005C599B"/>
    <w:rsid w:val="005C5D96"/>
    <w:rsid w:val="005D02CC"/>
    <w:rsid w:val="005D505B"/>
    <w:rsid w:val="005E640D"/>
    <w:rsid w:val="005F0033"/>
    <w:rsid w:val="005F1787"/>
    <w:rsid w:val="005F2035"/>
    <w:rsid w:val="005F4CA0"/>
    <w:rsid w:val="005F7990"/>
    <w:rsid w:val="00600EB6"/>
    <w:rsid w:val="00601C2A"/>
    <w:rsid w:val="00605222"/>
    <w:rsid w:val="00616D25"/>
    <w:rsid w:val="00617F67"/>
    <w:rsid w:val="00632608"/>
    <w:rsid w:val="0063377F"/>
    <w:rsid w:val="0063739C"/>
    <w:rsid w:val="0064068F"/>
    <w:rsid w:val="00643DD9"/>
    <w:rsid w:val="00644BB6"/>
    <w:rsid w:val="006632FD"/>
    <w:rsid w:val="0067130C"/>
    <w:rsid w:val="00680E64"/>
    <w:rsid w:val="006A583D"/>
    <w:rsid w:val="006B7D8E"/>
    <w:rsid w:val="006D115D"/>
    <w:rsid w:val="006D7A39"/>
    <w:rsid w:val="006E12CA"/>
    <w:rsid w:val="006E301B"/>
    <w:rsid w:val="006F2E62"/>
    <w:rsid w:val="00702A83"/>
    <w:rsid w:val="00703DE9"/>
    <w:rsid w:val="00705FCD"/>
    <w:rsid w:val="00714BA3"/>
    <w:rsid w:val="0072420C"/>
    <w:rsid w:val="007520D7"/>
    <w:rsid w:val="00752479"/>
    <w:rsid w:val="00753885"/>
    <w:rsid w:val="00755D1E"/>
    <w:rsid w:val="00761B08"/>
    <w:rsid w:val="00764AC6"/>
    <w:rsid w:val="00765AB9"/>
    <w:rsid w:val="007676D9"/>
    <w:rsid w:val="00767FCB"/>
    <w:rsid w:val="00770F25"/>
    <w:rsid w:val="00781348"/>
    <w:rsid w:val="007950BB"/>
    <w:rsid w:val="00795A6C"/>
    <w:rsid w:val="007A26A5"/>
    <w:rsid w:val="007A35A8"/>
    <w:rsid w:val="007A51F4"/>
    <w:rsid w:val="007B0A85"/>
    <w:rsid w:val="007C6A52"/>
    <w:rsid w:val="007E14A3"/>
    <w:rsid w:val="007F5590"/>
    <w:rsid w:val="008045B0"/>
    <w:rsid w:val="0082043E"/>
    <w:rsid w:val="0083074E"/>
    <w:rsid w:val="00842A0E"/>
    <w:rsid w:val="0085363C"/>
    <w:rsid w:val="00854380"/>
    <w:rsid w:val="00856DA8"/>
    <w:rsid w:val="00875D2C"/>
    <w:rsid w:val="008917D7"/>
    <w:rsid w:val="008954EF"/>
    <w:rsid w:val="008B6F96"/>
    <w:rsid w:val="008C1443"/>
    <w:rsid w:val="008D0F39"/>
    <w:rsid w:val="008E203A"/>
    <w:rsid w:val="008F1C07"/>
    <w:rsid w:val="008F64FA"/>
    <w:rsid w:val="00903577"/>
    <w:rsid w:val="0091229C"/>
    <w:rsid w:val="00916074"/>
    <w:rsid w:val="00917816"/>
    <w:rsid w:val="00923AF0"/>
    <w:rsid w:val="00936289"/>
    <w:rsid w:val="00940E73"/>
    <w:rsid w:val="00955A0D"/>
    <w:rsid w:val="0097738E"/>
    <w:rsid w:val="00982CA1"/>
    <w:rsid w:val="0098597D"/>
    <w:rsid w:val="009865C3"/>
    <w:rsid w:val="0099270C"/>
    <w:rsid w:val="009B1753"/>
    <w:rsid w:val="009B2AEE"/>
    <w:rsid w:val="009B7E0C"/>
    <w:rsid w:val="009D4E48"/>
    <w:rsid w:val="009F619A"/>
    <w:rsid w:val="009F6DDE"/>
    <w:rsid w:val="00A05A81"/>
    <w:rsid w:val="00A05CFC"/>
    <w:rsid w:val="00A06918"/>
    <w:rsid w:val="00A06ABF"/>
    <w:rsid w:val="00A13205"/>
    <w:rsid w:val="00A140A3"/>
    <w:rsid w:val="00A204A9"/>
    <w:rsid w:val="00A2266E"/>
    <w:rsid w:val="00A370A8"/>
    <w:rsid w:val="00A47693"/>
    <w:rsid w:val="00A7373D"/>
    <w:rsid w:val="00AA3A9E"/>
    <w:rsid w:val="00AB02D5"/>
    <w:rsid w:val="00AC4DA7"/>
    <w:rsid w:val="00AC6112"/>
    <w:rsid w:val="00AD49FE"/>
    <w:rsid w:val="00AE7F2B"/>
    <w:rsid w:val="00AF056A"/>
    <w:rsid w:val="00AF1FF1"/>
    <w:rsid w:val="00AF465D"/>
    <w:rsid w:val="00AF5F5D"/>
    <w:rsid w:val="00B010B2"/>
    <w:rsid w:val="00B04A35"/>
    <w:rsid w:val="00B16191"/>
    <w:rsid w:val="00B20FCC"/>
    <w:rsid w:val="00B222F7"/>
    <w:rsid w:val="00B30E29"/>
    <w:rsid w:val="00B42ABC"/>
    <w:rsid w:val="00B433D7"/>
    <w:rsid w:val="00B46777"/>
    <w:rsid w:val="00B6231D"/>
    <w:rsid w:val="00B62AB7"/>
    <w:rsid w:val="00B81E06"/>
    <w:rsid w:val="00B84133"/>
    <w:rsid w:val="00B951B2"/>
    <w:rsid w:val="00BB2357"/>
    <w:rsid w:val="00BD4753"/>
    <w:rsid w:val="00BD5AF9"/>
    <w:rsid w:val="00BD5CB1"/>
    <w:rsid w:val="00BE62EE"/>
    <w:rsid w:val="00BF2F8C"/>
    <w:rsid w:val="00BF4293"/>
    <w:rsid w:val="00C003BA"/>
    <w:rsid w:val="00C15748"/>
    <w:rsid w:val="00C40A23"/>
    <w:rsid w:val="00C4481A"/>
    <w:rsid w:val="00C46878"/>
    <w:rsid w:val="00C66413"/>
    <w:rsid w:val="00C70F38"/>
    <w:rsid w:val="00C727DF"/>
    <w:rsid w:val="00C75B47"/>
    <w:rsid w:val="00C768F3"/>
    <w:rsid w:val="00C774B0"/>
    <w:rsid w:val="00C8383A"/>
    <w:rsid w:val="00C83C4C"/>
    <w:rsid w:val="00CA0B83"/>
    <w:rsid w:val="00CA2B33"/>
    <w:rsid w:val="00CA7A8C"/>
    <w:rsid w:val="00CB3AAA"/>
    <w:rsid w:val="00CB4A51"/>
    <w:rsid w:val="00CB651F"/>
    <w:rsid w:val="00CD4532"/>
    <w:rsid w:val="00CD47B0"/>
    <w:rsid w:val="00CE0322"/>
    <w:rsid w:val="00CE1692"/>
    <w:rsid w:val="00CE6104"/>
    <w:rsid w:val="00CE7918"/>
    <w:rsid w:val="00CF2DDF"/>
    <w:rsid w:val="00D06D42"/>
    <w:rsid w:val="00D11578"/>
    <w:rsid w:val="00D16163"/>
    <w:rsid w:val="00D21691"/>
    <w:rsid w:val="00D22B74"/>
    <w:rsid w:val="00D35F23"/>
    <w:rsid w:val="00D626BD"/>
    <w:rsid w:val="00D74FD7"/>
    <w:rsid w:val="00D81D0B"/>
    <w:rsid w:val="00D82B3A"/>
    <w:rsid w:val="00D868E8"/>
    <w:rsid w:val="00D86A5C"/>
    <w:rsid w:val="00DA1EC9"/>
    <w:rsid w:val="00DA7D4E"/>
    <w:rsid w:val="00DB3FAD"/>
    <w:rsid w:val="00DD1CBC"/>
    <w:rsid w:val="00DD2D58"/>
    <w:rsid w:val="00DE406C"/>
    <w:rsid w:val="00DE54E5"/>
    <w:rsid w:val="00DF25B4"/>
    <w:rsid w:val="00E222C1"/>
    <w:rsid w:val="00E33BB6"/>
    <w:rsid w:val="00E5045F"/>
    <w:rsid w:val="00E55573"/>
    <w:rsid w:val="00E57FC6"/>
    <w:rsid w:val="00E61C09"/>
    <w:rsid w:val="00E65E28"/>
    <w:rsid w:val="00E65E3A"/>
    <w:rsid w:val="00E673A3"/>
    <w:rsid w:val="00E81008"/>
    <w:rsid w:val="00E8447A"/>
    <w:rsid w:val="00EB3B58"/>
    <w:rsid w:val="00EB438C"/>
    <w:rsid w:val="00EC7359"/>
    <w:rsid w:val="00EE3054"/>
    <w:rsid w:val="00EE3AA4"/>
    <w:rsid w:val="00EE3EC6"/>
    <w:rsid w:val="00EE6C6F"/>
    <w:rsid w:val="00EF1252"/>
    <w:rsid w:val="00EF2B5D"/>
    <w:rsid w:val="00F00606"/>
    <w:rsid w:val="00F01256"/>
    <w:rsid w:val="00F079F2"/>
    <w:rsid w:val="00F12FA0"/>
    <w:rsid w:val="00F22C61"/>
    <w:rsid w:val="00F35ACE"/>
    <w:rsid w:val="00F50390"/>
    <w:rsid w:val="00F6671B"/>
    <w:rsid w:val="00F7204D"/>
    <w:rsid w:val="00F741F8"/>
    <w:rsid w:val="00F75C47"/>
    <w:rsid w:val="00F8630D"/>
    <w:rsid w:val="00F87755"/>
    <w:rsid w:val="00F940DB"/>
    <w:rsid w:val="00FA2766"/>
    <w:rsid w:val="00FA5C86"/>
    <w:rsid w:val="00FA66DE"/>
    <w:rsid w:val="00FA6F5C"/>
    <w:rsid w:val="00FC4219"/>
    <w:rsid w:val="00FC7475"/>
    <w:rsid w:val="00FE5DA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A1EF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F1252"/>
    <w:pPr>
      <w:spacing w:after="120" w:line="240" w:lineRule="auto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B30E29"/>
    <w:pPr>
      <w:tabs>
        <w:tab w:val="left" w:pos="2520"/>
        <w:tab w:val="left" w:pos="3360"/>
      </w:tabs>
      <w:spacing w:before="120"/>
      <w:outlineLvl w:val="0"/>
    </w:pPr>
    <w:rPr>
      <w:rFonts w:ascii="Steelfish Rg" w:hAnsi="Steelfish Rg"/>
      <w:caps/>
      <w:color w:val="808080" w:themeColor="background1" w:themeShade="80"/>
      <w:sz w:val="32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BFBFBF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30E29"/>
    <w:rPr>
      <w:rFonts w:ascii="Steelfish Rg" w:hAnsi="Steelfish Rg"/>
      <w:caps/>
      <w:color w:val="808080" w:themeColor="background1" w:themeShade="80"/>
      <w:sz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BFBFBF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000000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000000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666666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666666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5F5F5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0E0666"/>
    <w:pPr>
      <w:widowControl w:val="0"/>
      <w:kinsoku w:val="0"/>
      <w:overflowPunct w:val="0"/>
      <w:autoSpaceDE w:val="0"/>
      <w:autoSpaceDN w:val="0"/>
      <w:adjustRightInd w:val="0"/>
    </w:pPr>
    <w:rPr>
      <w:rFonts w:ascii="Steelfish Rg" w:eastAsia="Times New Roman" w:hAnsi="Steelfish Rg" w:cs="Georgia"/>
      <w:b/>
      <w:bCs/>
      <w:color w:val="404040" w:themeColor="text1" w:themeTint="BF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0E0666"/>
    <w:rPr>
      <w:rFonts w:ascii="Steelfish Rg" w:eastAsia="Times New Roman" w:hAnsi="Steelfish Rg" w:cs="Georgia"/>
      <w:b/>
      <w:bCs/>
      <w:color w:val="404040" w:themeColor="text1" w:themeTint="BF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7F7F7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Default"/>
    <w:uiPriority w:val="1"/>
    <w:qFormat/>
    <w:rsid w:val="00C40A23"/>
    <w:pPr>
      <w:widowControl w:val="0"/>
      <w:kinsoku w:val="0"/>
      <w:overflowPunct w:val="0"/>
      <w:autoSpaceDE w:val="0"/>
      <w:autoSpaceDN w:val="0"/>
      <w:adjustRightInd w:val="0"/>
      <w:spacing w:before="120"/>
      <w:outlineLvl w:val="0"/>
    </w:pPr>
    <w:rPr>
      <w:rFonts w:asciiTheme="majorHAnsi" w:eastAsia="Times New Roman" w:hAnsiTheme="majorHAnsi" w:cs="Georgia"/>
      <w:bCs/>
      <w:color w:val="808080" w:themeColor="background1" w:themeShade="80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4B334B"/>
    <w:pPr>
      <w:widowControl w:val="0"/>
      <w:autoSpaceDE w:val="0"/>
      <w:autoSpaceDN w:val="0"/>
      <w:adjustRightInd w:val="0"/>
      <w:spacing w:after="0"/>
    </w:pPr>
    <w:rPr>
      <w:rFonts w:eastAsia="Times New Roman" w:cs="Georgia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3829CD"/>
    <w:pPr>
      <w:widowControl w:val="0"/>
      <w:autoSpaceDE w:val="0"/>
      <w:autoSpaceDN w:val="0"/>
      <w:adjustRightInd w:val="0"/>
      <w:ind w:right="680"/>
      <w:jc w:val="both"/>
    </w:pPr>
    <w:rPr>
      <w:rFonts w:eastAsia="Times New Roman" w:cs="Times"/>
      <w:color w:val="000000" w:themeColor="text1"/>
      <w:szCs w:val="22"/>
    </w:rPr>
  </w:style>
  <w:style w:type="table" w:styleId="TableGridLight">
    <w:name w:val="Grid Table Light"/>
    <w:basedOn w:val="TableNormal"/>
    <w:uiPriority w:val="40"/>
    <w:rsid w:val="003829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C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C9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2444DD"/>
    <w:rPr>
      <w:color w:val="605E5C"/>
      <w:shd w:val="clear" w:color="auto" w:fill="E1DFDD"/>
    </w:rPr>
  </w:style>
  <w:style w:type="table" w:styleId="TableGrid">
    <w:name w:val="Table Grid"/>
    <w:basedOn w:val="TableNormal"/>
    <w:rsid w:val="007E1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6B7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ryb\AppData\Local\Microsoft\Office\16.0\DTS\en-US%7bE3F2776D-F2B6-45AF-8F00-33C8A59E6474%7d\%7b6831A3FE-AB6C-4D45-852A-7D11E2C8CAA5%7dtf6742953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FFFFFF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123CLFontStyl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D4F1F5ED44884BB713014573757B06" ma:contentTypeVersion="18" ma:contentTypeDescription="Create a new document." ma:contentTypeScope="" ma:versionID="54e252f6b71a3c85c8965e1b0b3dbeb8">
  <xsd:schema xmlns:xsd="http://www.w3.org/2001/XMLSchema" xmlns:xs="http://www.w3.org/2001/XMLSchema" xmlns:p="http://schemas.microsoft.com/office/2006/metadata/properties" xmlns:ns2="052af7ec-d76c-4ffc-a5ea-73a622b25623" xmlns:ns3="8d7b7f4d-726a-4b14-83d6-a4f9f814d83f" targetNamespace="http://schemas.microsoft.com/office/2006/metadata/properties" ma:root="true" ma:fieldsID="5acbe9ca1e79cc8945dcaa8093507f24" ns2:_="" ns3:_="">
    <xsd:import namespace="052af7ec-d76c-4ffc-a5ea-73a622b25623"/>
    <xsd:import namespace="8d7b7f4d-726a-4b14-83d6-a4f9f814d8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af7ec-d76c-4ffc-a5ea-73a622b256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703214-4c10-4404-9d50-80c613ef60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b7f4d-726a-4b14-83d6-a4f9f814d8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925fc0-a69e-4a3f-9386-dc20c32a0f0d}" ma:internalName="TaxCatchAll" ma:showField="CatchAllData" ma:web="8d7b7f4d-726a-4b14-83d6-a4f9f814d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052af7ec-d76c-4ffc-a5ea-73a622b25623" xsi:nil="true"/>
    <TaxCatchAll xmlns="8d7b7f4d-726a-4b14-83d6-a4f9f814d83f" xsi:nil="true"/>
    <lcf76f155ced4ddcb4097134ff3c332f xmlns="052af7ec-d76c-4ffc-a5ea-73a622b2562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3701F9-E63D-43A9-8946-4ECE1616A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2af7ec-d76c-4ffc-a5ea-73a622b25623"/>
    <ds:schemaRef ds:uri="8d7b7f4d-726a-4b14-83d6-a4f9f814d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A890CB-7674-41E3-9269-A8D183619632}">
  <ds:schemaRefs>
    <ds:schemaRef ds:uri="http://www.w3.org/XML/1998/namespace"/>
    <ds:schemaRef ds:uri="052af7ec-d76c-4ffc-a5ea-73a622b25623"/>
    <ds:schemaRef ds:uri="8d7b7f4d-726a-4b14-83d6-a4f9f814d83f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24A0DC9-7243-468A-B13F-4C89EB53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{6831A3FE-AB6C-4D45-852A-7D11E2C8CAA5}tf67429532</Template>
  <TotalTime>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2023-09-27T00:48:00Z</dcterms:created>
  <dcterms:modified xsi:type="dcterms:W3CDTF">2023-09-27T00:48:00Z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0x01010095D4F1F5ED44884BB713014573757B06</vt:lpwstr>
  </property>
</Properties>
</file>